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0311CB" w14:textId="77777777" w:rsidR="00D16D33" w:rsidRPr="00893486" w:rsidRDefault="00D16D33" w:rsidP="00D16D33">
      <w:pPr>
        <w:pStyle w:val="Title"/>
        <w:rPr>
          <w:lang w:val="en-GB"/>
        </w:rPr>
      </w:pPr>
      <w:r w:rsidRPr="00893486">
        <w:rPr>
          <w:lang w:val="en-GB"/>
        </w:rPr>
        <w:t>[Article Title]</w:t>
      </w:r>
    </w:p>
    <w:p w14:paraId="28CE90EF" w14:textId="77777777" w:rsidR="00D16D33" w:rsidRPr="00893486" w:rsidRDefault="00D16D33" w:rsidP="00D16D33"/>
    <w:p w14:paraId="179AE1CA" w14:textId="77777777" w:rsidR="00D16D33" w:rsidRPr="00893486" w:rsidRDefault="00D16D33" w:rsidP="00D16D33">
      <w:pPr>
        <w:jc w:val="left"/>
      </w:pPr>
      <w:r w:rsidRPr="00893486">
        <w:rPr>
          <w:b/>
          <w:bCs/>
        </w:rPr>
        <w:t>Author's First and Last Name</w:t>
      </w:r>
      <w:r w:rsidRPr="00893486">
        <w:br/>
        <w:t>Author's Affiliation. Email.</w:t>
      </w:r>
    </w:p>
    <w:p w14:paraId="2BD4C85E" w14:textId="77777777" w:rsidR="00D16D33" w:rsidRPr="00893486" w:rsidRDefault="00D16D33" w:rsidP="00D16D33">
      <w:pPr>
        <w:spacing w:line="276" w:lineRule="auto"/>
        <w:rPr>
          <w:b/>
          <w:bCs/>
          <w:sz w:val="22"/>
          <w:szCs w:val="22"/>
        </w:rPr>
      </w:pPr>
    </w:p>
    <w:p w14:paraId="1D178AA7" w14:textId="7C42822B" w:rsidR="00D16D33" w:rsidRPr="00893486" w:rsidRDefault="00D16D33" w:rsidP="00D16D33">
      <w:pPr>
        <w:pStyle w:val="Titlen2"/>
        <w:rPr>
          <w:b w:val="0"/>
          <w:bCs w:val="0"/>
          <w:lang w:val="en-GB"/>
        </w:rPr>
      </w:pPr>
      <w:r w:rsidRPr="00893486">
        <w:rPr>
          <w:lang w:val="en-GB"/>
        </w:rPr>
        <w:t xml:space="preserve">Abstract </w:t>
      </w:r>
      <w:r w:rsidRPr="00893486">
        <w:rPr>
          <w:b w:val="0"/>
          <w:bCs w:val="0"/>
          <w:lang w:val="en-GB"/>
        </w:rPr>
        <w:t>(</w:t>
      </w:r>
      <w:r w:rsidR="00893486" w:rsidRPr="00893486">
        <w:rPr>
          <w:b w:val="0"/>
          <w:bCs w:val="0"/>
          <w:lang w:val="en-GB"/>
        </w:rPr>
        <w:t>300 words</w:t>
      </w:r>
      <w:r w:rsidRPr="00893486">
        <w:rPr>
          <w:b w:val="0"/>
          <w:bCs w:val="0"/>
          <w:lang w:val="en-GB"/>
        </w:rPr>
        <w:t>)</w:t>
      </w:r>
    </w:p>
    <w:p w14:paraId="2B2EED9B" w14:textId="77777777" w:rsidR="00D16D33" w:rsidRPr="00893486" w:rsidRDefault="00D16D33" w:rsidP="00D16D33">
      <w:pPr>
        <w:pStyle w:val="Corpodetexto1"/>
        <w:rPr>
          <w:lang w:val="en-GB"/>
        </w:rPr>
      </w:pPr>
    </w:p>
    <w:p w14:paraId="425E0AFB" w14:textId="77777777" w:rsidR="00D16D33" w:rsidRPr="00893486" w:rsidRDefault="00D16D33" w:rsidP="00D16D33">
      <w:pPr>
        <w:pStyle w:val="Corpodetexto1"/>
        <w:rPr>
          <w:lang w:val="en-GB"/>
        </w:rPr>
      </w:pPr>
      <w:r w:rsidRPr="00893486">
        <w:rPr>
          <w:lang w:val="en-GB"/>
        </w:rPr>
        <w:t>The text must explain the context, purpose, methodology and results of the study or case to be presented in the communication, highlighting its contribution for the low carbon ecological transition.</w:t>
      </w:r>
    </w:p>
    <w:p w14:paraId="2CD81773" w14:textId="3A3963FC" w:rsidR="00D16D33" w:rsidRPr="00893486" w:rsidRDefault="00D16D33" w:rsidP="00D16D33">
      <w:pPr>
        <w:pStyle w:val="Corpodetexto1"/>
        <w:rPr>
          <w:color w:val="000000" w:themeColor="text1"/>
          <w:lang w:val="en-GB"/>
        </w:rPr>
      </w:pPr>
      <w:r w:rsidRPr="00893486">
        <w:rPr>
          <w:lang w:val="en-GB"/>
        </w:rPr>
        <w:t xml:space="preserve">The text should not have footnotes and references should follow the author-date format of the Chicago Manual (Nickname, Date: Pages), example (Silva, 1999: 3). </w:t>
      </w:r>
    </w:p>
    <w:p w14:paraId="79086F90" w14:textId="77777777" w:rsidR="00D16D33" w:rsidRPr="00893486" w:rsidRDefault="00D16D33" w:rsidP="00D16D33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53ACF0E1" w14:textId="77777777" w:rsidR="00D16D33" w:rsidRPr="00893486" w:rsidRDefault="00D16D33" w:rsidP="00D16D33">
      <w:pPr>
        <w:pStyle w:val="Titlen3"/>
        <w:rPr>
          <w:b w:val="0"/>
          <w:bCs w:val="0"/>
          <w:lang w:val="en-GB"/>
        </w:rPr>
      </w:pPr>
      <w:r w:rsidRPr="00893486">
        <w:rPr>
          <w:lang w:val="en-GB"/>
        </w:rPr>
        <w:t xml:space="preserve">Keywords </w:t>
      </w:r>
      <w:r w:rsidRPr="00893486">
        <w:rPr>
          <w:b w:val="0"/>
          <w:bCs w:val="0"/>
          <w:lang w:val="en-GB"/>
        </w:rPr>
        <w:t>(3-5)</w:t>
      </w:r>
    </w:p>
    <w:p w14:paraId="265C6952" w14:textId="6C0954EA" w:rsidR="00D16D33" w:rsidRPr="00893486" w:rsidRDefault="00D16D33" w:rsidP="00D16D33">
      <w:pPr>
        <w:pStyle w:val="NormalWeb"/>
        <w:rPr>
          <w:color w:val="000000"/>
          <w:lang w:val="en-GB"/>
        </w:rPr>
      </w:pPr>
      <w:r w:rsidRPr="00893486">
        <w:rPr>
          <w:rStyle w:val="TitleChar"/>
          <w:lang w:val="en-GB"/>
        </w:rPr>
        <w:t>ARTICLE</w:t>
      </w:r>
    </w:p>
    <w:p w14:paraId="2CA1D476" w14:textId="4BCA5E05" w:rsidR="00D16D33" w:rsidRPr="00893486" w:rsidRDefault="00D16D33" w:rsidP="00D16D33">
      <w:pPr>
        <w:pStyle w:val="Texto"/>
        <w:rPr>
          <w:lang w:val="en-GB"/>
        </w:rPr>
      </w:pPr>
      <w:r w:rsidRPr="00893486">
        <w:rPr>
          <w:lang w:val="en-GB"/>
        </w:rPr>
        <w:t xml:space="preserve">The text should be between 2000 and 3000 words, excluding endnotes, image captions, and bibliography. It is recommended to write the article directly in the template, </w:t>
      </w:r>
      <w:r w:rsidR="00C60613">
        <w:rPr>
          <w:lang w:val="en-GB"/>
        </w:rPr>
        <w:t>using</w:t>
      </w:r>
      <w:r w:rsidRPr="00893486">
        <w:rPr>
          <w:lang w:val="en-GB"/>
        </w:rPr>
        <w:t xml:space="preserve"> the fonts and formatting styles. The document must be submitted in PDF (.pdf) and DOC (.doc) formats, renaming the files as follows: author </w:t>
      </w:r>
      <w:proofErr w:type="spellStart"/>
      <w:r w:rsidRPr="00893486">
        <w:rPr>
          <w:lang w:val="en-GB"/>
        </w:rPr>
        <w:t>initials_TCH_article</w:t>
      </w:r>
      <w:proofErr w:type="spellEnd"/>
      <w:r w:rsidRPr="00893486">
        <w:rPr>
          <w:lang w:val="en-GB"/>
        </w:rPr>
        <w:t xml:space="preserve"> (e.g., </w:t>
      </w:r>
      <w:proofErr w:type="spellStart"/>
      <w:r w:rsidRPr="00893486">
        <w:rPr>
          <w:lang w:val="en-GB"/>
        </w:rPr>
        <w:t>LR_GL_TCH_article</w:t>
      </w:r>
      <w:proofErr w:type="spellEnd"/>
      <w:r w:rsidRPr="00893486">
        <w:rPr>
          <w:lang w:val="en-GB"/>
        </w:rPr>
        <w:t>). Please note the mandatory requirement to format bibliographic references according to the Chicago Manual of Style.</w:t>
      </w:r>
    </w:p>
    <w:p w14:paraId="7B7D0301" w14:textId="77777777" w:rsidR="00D16D33" w:rsidRPr="00893486" w:rsidRDefault="00D16D33" w:rsidP="00D16D33">
      <w:pPr>
        <w:pStyle w:val="Texto"/>
        <w:rPr>
          <w:b/>
          <w:bCs/>
          <w:sz w:val="32"/>
          <w:szCs w:val="32"/>
          <w:lang w:val="en-GB"/>
        </w:rPr>
      </w:pPr>
    </w:p>
    <w:p w14:paraId="5350BA36" w14:textId="503FE86F" w:rsidR="00D16D33" w:rsidRPr="00893486" w:rsidRDefault="00D16D33" w:rsidP="00D16D33">
      <w:pPr>
        <w:pStyle w:val="Titulo1"/>
        <w:rPr>
          <w:lang w:val="en-GB"/>
        </w:rPr>
      </w:pPr>
      <w:r w:rsidRPr="00893486">
        <w:rPr>
          <w:lang w:val="en-GB"/>
        </w:rPr>
        <w:t>TEXT FORMATTING</w:t>
      </w:r>
    </w:p>
    <w:p w14:paraId="3FB825F1" w14:textId="52C94223" w:rsidR="00D16D33" w:rsidRPr="00893486" w:rsidRDefault="00D16D33" w:rsidP="00D16D33">
      <w:pPr>
        <w:pStyle w:val="Heading2"/>
        <w:rPr>
          <w:lang w:val="en-GB"/>
        </w:rPr>
      </w:pPr>
      <w:r w:rsidRPr="00893486">
        <w:rPr>
          <w:lang w:val="en-GB"/>
        </w:rPr>
        <w:t>Body Text</w:t>
      </w:r>
    </w:p>
    <w:p w14:paraId="50AC9696" w14:textId="77777777" w:rsidR="00D16D33" w:rsidRPr="00893486" w:rsidRDefault="00D16D33" w:rsidP="00D16D33">
      <w:pPr>
        <w:pStyle w:val="Texto"/>
        <w:rPr>
          <w:lang w:val="en-GB"/>
        </w:rPr>
      </w:pPr>
      <w:r w:rsidRPr="00893486">
        <w:rPr>
          <w:lang w:val="en-GB"/>
        </w:rPr>
        <w:t>The body of the article should follow the "Text" style (Times New Roman, 12 pt).</w:t>
      </w:r>
    </w:p>
    <w:p w14:paraId="0819E584" w14:textId="281DD72B" w:rsidR="00D16D33" w:rsidRPr="00893486" w:rsidRDefault="00D16D33" w:rsidP="00D16D33">
      <w:pPr>
        <w:pStyle w:val="Heading2"/>
        <w:rPr>
          <w:lang w:val="en-GB"/>
        </w:rPr>
      </w:pPr>
      <w:r w:rsidRPr="00893486">
        <w:rPr>
          <w:lang w:val="en-GB"/>
        </w:rPr>
        <w:t>Sections and Subsections</w:t>
      </w:r>
    </w:p>
    <w:p w14:paraId="6486B771" w14:textId="446A9479" w:rsidR="00D16D33" w:rsidRPr="00C60613" w:rsidRDefault="00D16D33" w:rsidP="00C60613">
      <w:pPr>
        <w:pStyle w:val="Texto"/>
        <w:rPr>
          <w:lang w:val="en-GB"/>
        </w:rPr>
      </w:pPr>
      <w:r w:rsidRPr="00C60613">
        <w:rPr>
          <w:lang w:val="en-GB"/>
        </w:rPr>
        <w:t>Section titles (e.g., Introduction, Conclusions) should follow the "</w:t>
      </w:r>
      <w:proofErr w:type="spellStart"/>
      <w:r w:rsidRPr="00C60613">
        <w:rPr>
          <w:lang w:val="en-GB"/>
        </w:rPr>
        <w:t>Titulo</w:t>
      </w:r>
      <w:proofErr w:type="spellEnd"/>
      <w:r w:rsidRPr="00C60613">
        <w:rPr>
          <w:lang w:val="en-GB"/>
        </w:rPr>
        <w:t xml:space="preserve"> 1" style (Times New Roman, 12 pt, bold, uppercase). Subsection titles should follow the "</w:t>
      </w:r>
      <w:proofErr w:type="spellStart"/>
      <w:r w:rsidRPr="00C60613">
        <w:rPr>
          <w:lang w:val="en-GB"/>
        </w:rPr>
        <w:t>Titulo</w:t>
      </w:r>
      <w:proofErr w:type="spellEnd"/>
      <w:r w:rsidRPr="00C60613">
        <w:rPr>
          <w:lang w:val="en-GB"/>
        </w:rPr>
        <w:t xml:space="preserve"> 2" style (Times New Roman, 12 pt, bold).</w:t>
      </w:r>
    </w:p>
    <w:p w14:paraId="1F3856A0" w14:textId="1BD44678" w:rsidR="00D16D33" w:rsidRPr="00893486" w:rsidRDefault="00D16D33" w:rsidP="00D16D33">
      <w:pPr>
        <w:pStyle w:val="Heading2"/>
        <w:rPr>
          <w:lang w:val="en-GB"/>
        </w:rPr>
      </w:pPr>
      <w:r w:rsidRPr="00893486">
        <w:rPr>
          <w:lang w:val="en-GB"/>
        </w:rPr>
        <w:t>Images</w:t>
      </w:r>
    </w:p>
    <w:p w14:paraId="4F5FF32B" w14:textId="2D85C880" w:rsidR="00D16D33" w:rsidRDefault="00D16D33" w:rsidP="00C60613">
      <w:pPr>
        <w:pStyle w:val="Texto"/>
        <w:rPr>
          <w:color w:val="000000"/>
          <w:lang w:val="en-GB"/>
        </w:rPr>
      </w:pPr>
      <w:r w:rsidRPr="00893486">
        <w:rPr>
          <w:color w:val="000000"/>
          <w:lang w:val="en-GB"/>
        </w:rPr>
        <w:t xml:space="preserve">Images (tables, charts, diagrams, photographs) should be placed immediately after the point where they are referenced in the text. They must be numbered consecutively, </w:t>
      </w:r>
      <w:proofErr w:type="spellStart"/>
      <w:r w:rsidRPr="00893486">
        <w:rPr>
          <w:color w:val="000000"/>
          <w:lang w:val="en-GB"/>
        </w:rPr>
        <w:t>centered</w:t>
      </w:r>
      <w:proofErr w:type="spellEnd"/>
      <w:r w:rsidRPr="00893486">
        <w:rPr>
          <w:color w:val="000000"/>
          <w:lang w:val="en-GB"/>
        </w:rPr>
        <w:t xml:space="preserve"> on the page, and include a caption specifying authors, credits, and source. Captions should use the "</w:t>
      </w:r>
      <w:proofErr w:type="spellStart"/>
      <w:r w:rsidRPr="00893486">
        <w:rPr>
          <w:color w:val="000000"/>
          <w:lang w:val="en-GB"/>
        </w:rPr>
        <w:t>Legendas</w:t>
      </w:r>
      <w:proofErr w:type="spellEnd"/>
      <w:r w:rsidRPr="00893486">
        <w:rPr>
          <w:color w:val="000000"/>
          <w:lang w:val="en-GB"/>
        </w:rPr>
        <w:t>" style, e.g.:</w:t>
      </w:r>
    </w:p>
    <w:p w14:paraId="00699272" w14:textId="77777777" w:rsidR="00C60613" w:rsidRPr="00893486" w:rsidRDefault="00C60613" w:rsidP="00C60613">
      <w:pPr>
        <w:pStyle w:val="Texto"/>
        <w:rPr>
          <w:color w:val="000000"/>
          <w:lang w:val="en-GB"/>
        </w:rPr>
      </w:pPr>
    </w:p>
    <w:p w14:paraId="2F00978E" w14:textId="77777777" w:rsidR="00D16D33" w:rsidRPr="00893486" w:rsidRDefault="00D16D33" w:rsidP="00D16D33">
      <w:pPr>
        <w:pStyle w:val="Legendas"/>
        <w:rPr>
          <w:rStyle w:val="Strong"/>
          <w:b w:val="0"/>
          <w:bCs w:val="0"/>
          <w:lang w:val="en-GB"/>
        </w:rPr>
      </w:pPr>
      <w:r w:rsidRPr="00893486">
        <w:rPr>
          <w:rStyle w:val="Strong"/>
          <w:b w:val="0"/>
          <w:bCs w:val="0"/>
          <w:lang w:val="en-GB"/>
        </w:rPr>
        <w:t>Figure 1. Caption, source, credit ©</w:t>
      </w:r>
    </w:p>
    <w:p w14:paraId="1A3EBBC3" w14:textId="77777777" w:rsidR="00D16D33" w:rsidRPr="00893486" w:rsidRDefault="00D16D33" w:rsidP="00D16D33">
      <w:pPr>
        <w:pStyle w:val="Legendas"/>
        <w:rPr>
          <w:lang w:val="en-GB"/>
        </w:rPr>
      </w:pPr>
    </w:p>
    <w:p w14:paraId="361ADD2E" w14:textId="77777777" w:rsidR="00D16D33" w:rsidRPr="00893486" w:rsidRDefault="00D16D33" w:rsidP="00D16D33">
      <w:pPr>
        <w:pStyle w:val="Legendas"/>
        <w:rPr>
          <w:lang w:val="en-GB"/>
        </w:rPr>
      </w:pPr>
    </w:p>
    <w:p w14:paraId="103E9ADE" w14:textId="77777777" w:rsidR="00D16D33" w:rsidRPr="00893486" w:rsidRDefault="00D16D33" w:rsidP="00D16D33">
      <w:pPr>
        <w:pStyle w:val="Legendas"/>
        <w:rPr>
          <w:lang w:val="en-GB"/>
        </w:rPr>
      </w:pPr>
    </w:p>
    <w:p w14:paraId="44C301BF" w14:textId="77777777" w:rsidR="00D16D33" w:rsidRPr="00893486" w:rsidRDefault="00D16D33" w:rsidP="00D16D33">
      <w:pPr>
        <w:pStyle w:val="Heading2"/>
        <w:rPr>
          <w:lang w:val="en-GB"/>
        </w:rPr>
      </w:pPr>
      <w:r w:rsidRPr="00893486">
        <w:rPr>
          <w:lang w:val="en-GB"/>
        </w:rPr>
        <w:t>ACKNOWLEDGMENTS</w:t>
      </w:r>
    </w:p>
    <w:p w14:paraId="532395B1" w14:textId="1E88A6A8" w:rsidR="00D16D33" w:rsidRPr="0010390B" w:rsidRDefault="00D16D33" w:rsidP="00C60613">
      <w:pPr>
        <w:pStyle w:val="Texto"/>
        <w:rPr>
          <w:lang w:val="en-US"/>
        </w:rPr>
      </w:pPr>
      <w:r w:rsidRPr="0010390B">
        <w:rPr>
          <w:lang w:val="en-US"/>
        </w:rPr>
        <w:t>Any reference to grants/funding/projects must be included in the acknowledgments.</w:t>
      </w:r>
      <w:r w:rsidRPr="0010390B">
        <w:rPr>
          <w:lang w:val="en-US"/>
        </w:rPr>
        <w:br/>
        <w:t>This section can also be used to acknowledge supervisors or advisors if the research originates from ongoing or completed dissertations or theses.</w:t>
      </w:r>
    </w:p>
    <w:p w14:paraId="09CFF9E3" w14:textId="01B93882" w:rsidR="00D16D33" w:rsidRPr="00893486" w:rsidRDefault="00D16D33" w:rsidP="00D16D33">
      <w:pPr>
        <w:pStyle w:val="Titulo1"/>
        <w:rPr>
          <w:lang w:val="en-GB"/>
        </w:rPr>
      </w:pPr>
      <w:r w:rsidRPr="00893486">
        <w:rPr>
          <w:lang w:val="en-GB"/>
        </w:rPr>
        <w:t>References</w:t>
      </w:r>
    </w:p>
    <w:p w14:paraId="0AB24047" w14:textId="77777777" w:rsidR="00D16D33" w:rsidRPr="00893486" w:rsidRDefault="00D16D33" w:rsidP="00127BFE">
      <w:pPr>
        <w:pStyle w:val="Texto"/>
        <w:rPr>
          <w:color w:val="ED7D31" w:themeColor="accent2"/>
          <w:lang w:val="en-GB"/>
        </w:rPr>
      </w:pPr>
      <w:r w:rsidRPr="00893486">
        <w:rPr>
          <w:lang w:val="en-GB"/>
        </w:rPr>
        <w:t xml:space="preserve">All sources referred to in the text should be listed in alphabetical order, following the format of the Chicago Manual: </w:t>
      </w:r>
      <w:r w:rsidRPr="00893486">
        <w:rPr>
          <w:color w:val="0000FF"/>
          <w:sz w:val="21"/>
          <w:szCs w:val="21"/>
          <w:u w:val="single"/>
          <w:lang w:val="en-GB"/>
        </w:rPr>
        <w:t>https://www.chicagomanualofstyle.org/tools_citationguide.html</w:t>
      </w:r>
    </w:p>
    <w:p w14:paraId="735889DB" w14:textId="77777777" w:rsidR="00D16D33" w:rsidRPr="00893486" w:rsidRDefault="00D16D33" w:rsidP="00127BFE">
      <w:pPr>
        <w:pStyle w:val="Texto"/>
        <w:rPr>
          <w:color w:val="ED7D31" w:themeColor="accent2"/>
          <w:sz w:val="22"/>
          <w:lang w:val="en-GB"/>
        </w:rPr>
      </w:pPr>
    </w:p>
    <w:p w14:paraId="26AD7AE4" w14:textId="77777777" w:rsidR="00D16D33" w:rsidRPr="00893486" w:rsidRDefault="00D16D33" w:rsidP="00127BFE">
      <w:pPr>
        <w:pStyle w:val="Texto"/>
        <w:rPr>
          <w:color w:val="000000" w:themeColor="text1"/>
          <w:lang w:val="en-GB"/>
        </w:rPr>
      </w:pPr>
      <w:r w:rsidRPr="00893486">
        <w:rPr>
          <w:color w:val="000000" w:themeColor="text1"/>
          <w:lang w:val="en-GB"/>
        </w:rPr>
        <w:t>Book: Nickname, Name. Date. Title of the book. Place of publication: Publisher.</w:t>
      </w:r>
    </w:p>
    <w:p w14:paraId="685038B2" w14:textId="77777777" w:rsidR="00D16D33" w:rsidRPr="00893486" w:rsidRDefault="00D16D33" w:rsidP="00127BFE">
      <w:pPr>
        <w:pStyle w:val="Texto"/>
        <w:rPr>
          <w:color w:val="000000" w:themeColor="text1"/>
          <w:lang w:val="en-GB"/>
        </w:rPr>
      </w:pPr>
      <w:r w:rsidRPr="00893486">
        <w:rPr>
          <w:color w:val="000000" w:themeColor="text1"/>
          <w:lang w:val="en-GB"/>
        </w:rPr>
        <w:t>Grazer, Brian, and Charles Fishman. 2015. </w:t>
      </w:r>
      <w:r w:rsidRPr="00893486">
        <w:rPr>
          <w:i/>
          <w:iCs/>
          <w:color w:val="000000" w:themeColor="text1"/>
          <w:lang w:val="en-GB"/>
        </w:rPr>
        <w:t>A Curious Mind: The Secret to a Bigger Life.</w:t>
      </w:r>
      <w:r w:rsidRPr="00893486">
        <w:rPr>
          <w:color w:val="000000" w:themeColor="text1"/>
          <w:lang w:val="en-GB"/>
        </w:rPr>
        <w:t> New York: Simon &amp; Schuster.</w:t>
      </w:r>
    </w:p>
    <w:p w14:paraId="689BE385" w14:textId="77777777" w:rsidR="00D16D33" w:rsidRPr="00893486" w:rsidRDefault="00D16D33" w:rsidP="00127BFE">
      <w:pPr>
        <w:pStyle w:val="Texto"/>
        <w:rPr>
          <w:color w:val="000000" w:themeColor="text1"/>
          <w:lang w:val="en-GB"/>
        </w:rPr>
      </w:pPr>
      <w:r w:rsidRPr="00893486">
        <w:rPr>
          <w:color w:val="000000" w:themeColor="text1"/>
          <w:lang w:val="en-GB"/>
        </w:rPr>
        <w:t>Book chapter: Surname, First Name. Date. "Title of the article". In Book Title, edited by author name, pages. Place of publication: Publisher.</w:t>
      </w:r>
    </w:p>
    <w:p w14:paraId="3F7463DF" w14:textId="77777777" w:rsidR="00D16D33" w:rsidRPr="00893486" w:rsidRDefault="00D16D33" w:rsidP="00127BFE">
      <w:pPr>
        <w:pStyle w:val="Texto"/>
        <w:rPr>
          <w:color w:val="000000" w:themeColor="text1"/>
          <w:lang w:val="en-GB"/>
        </w:rPr>
      </w:pPr>
      <w:r w:rsidRPr="00893486">
        <w:rPr>
          <w:color w:val="000000" w:themeColor="text1"/>
          <w:lang w:val="en-GB"/>
        </w:rPr>
        <w:t>Thoreau, Henry David. 2016. “Walking.” In </w:t>
      </w:r>
      <w:r w:rsidRPr="00893486">
        <w:rPr>
          <w:i/>
          <w:iCs/>
          <w:color w:val="000000" w:themeColor="text1"/>
          <w:lang w:val="en-GB"/>
        </w:rPr>
        <w:t>The Making of the American Essay</w:t>
      </w:r>
      <w:r w:rsidRPr="00893486">
        <w:rPr>
          <w:color w:val="000000" w:themeColor="text1"/>
          <w:lang w:val="en-GB"/>
        </w:rPr>
        <w:t xml:space="preserve">, edited by John </w:t>
      </w:r>
      <w:proofErr w:type="spellStart"/>
      <w:r w:rsidRPr="00893486">
        <w:rPr>
          <w:color w:val="000000" w:themeColor="text1"/>
          <w:lang w:val="en-GB"/>
        </w:rPr>
        <w:t>D’Agata</w:t>
      </w:r>
      <w:proofErr w:type="spellEnd"/>
      <w:r w:rsidRPr="00893486">
        <w:rPr>
          <w:color w:val="000000" w:themeColor="text1"/>
          <w:lang w:val="en-GB"/>
        </w:rPr>
        <w:t>, 167–95. Minneapolis: Graywolf Press.</w:t>
      </w:r>
    </w:p>
    <w:p w14:paraId="6F2833D5" w14:textId="77777777" w:rsidR="00D16D33" w:rsidRPr="00893486" w:rsidRDefault="00D16D33" w:rsidP="00127BFE">
      <w:pPr>
        <w:pStyle w:val="Texto"/>
        <w:rPr>
          <w:color w:val="000000" w:themeColor="text1"/>
          <w:lang w:val="en-GB"/>
        </w:rPr>
      </w:pPr>
      <w:r w:rsidRPr="00893486">
        <w:rPr>
          <w:color w:val="000000" w:themeColor="text1"/>
          <w:lang w:val="en-GB"/>
        </w:rPr>
        <w:t>Article in journal: Surname, First Name. Date. "Title of the article". Title of the Journal, volume number, issue number (month): pages. Identifier.</w:t>
      </w:r>
    </w:p>
    <w:p w14:paraId="745959B4" w14:textId="77777777" w:rsidR="00D16D33" w:rsidRPr="00893486" w:rsidRDefault="00D16D33" w:rsidP="00127BFE">
      <w:pPr>
        <w:pStyle w:val="Texto"/>
        <w:rPr>
          <w:color w:val="000000" w:themeColor="text1"/>
          <w:lang w:val="en-GB"/>
        </w:rPr>
      </w:pPr>
      <w:r w:rsidRPr="00893486">
        <w:rPr>
          <w:color w:val="000000" w:themeColor="text1"/>
          <w:lang w:val="en-GB"/>
        </w:rPr>
        <w:t>Keng, Shao-</w:t>
      </w:r>
      <w:proofErr w:type="spellStart"/>
      <w:r w:rsidRPr="00893486">
        <w:rPr>
          <w:color w:val="000000" w:themeColor="text1"/>
          <w:lang w:val="en-GB"/>
        </w:rPr>
        <w:t>Hsun</w:t>
      </w:r>
      <w:proofErr w:type="spellEnd"/>
      <w:r w:rsidRPr="00893486">
        <w:rPr>
          <w:color w:val="000000" w:themeColor="text1"/>
          <w:lang w:val="en-GB"/>
        </w:rPr>
        <w:t xml:space="preserve">, Chun-Hung Lin, and Peter F. </w:t>
      </w:r>
      <w:proofErr w:type="spellStart"/>
      <w:r w:rsidRPr="00893486">
        <w:rPr>
          <w:color w:val="000000" w:themeColor="text1"/>
          <w:lang w:val="en-GB"/>
        </w:rPr>
        <w:t>Orazem</w:t>
      </w:r>
      <w:proofErr w:type="spellEnd"/>
      <w:r w:rsidRPr="00893486">
        <w:rPr>
          <w:color w:val="000000" w:themeColor="text1"/>
          <w:lang w:val="en-GB"/>
        </w:rPr>
        <w:t>. 2017. “Expanding College Access in Taiwan, 1978–2014: Effects on Graduate Quality and Income Inequality.” </w:t>
      </w:r>
      <w:r w:rsidRPr="00893486">
        <w:rPr>
          <w:i/>
          <w:iCs/>
          <w:color w:val="000000" w:themeColor="text1"/>
          <w:lang w:val="en-GB"/>
        </w:rPr>
        <w:t>Journal of Human Capital</w:t>
      </w:r>
      <w:r w:rsidRPr="00893486">
        <w:rPr>
          <w:color w:val="000000" w:themeColor="text1"/>
          <w:lang w:val="en-GB"/>
        </w:rPr>
        <w:t> 11, no. 1 (Spring): 1–34. https://doi.org/10.1086/690235.</w:t>
      </w:r>
    </w:p>
    <w:p w14:paraId="22D33AD0" w14:textId="77777777" w:rsidR="00D16D33" w:rsidRPr="00893486" w:rsidRDefault="00D16D33" w:rsidP="00127BFE">
      <w:pPr>
        <w:pStyle w:val="Texto"/>
        <w:rPr>
          <w:color w:val="000000" w:themeColor="text1"/>
          <w:lang w:val="en-GB"/>
        </w:rPr>
      </w:pPr>
      <w:r w:rsidRPr="00893486">
        <w:rPr>
          <w:color w:val="000000" w:themeColor="text1"/>
          <w:lang w:val="en-GB"/>
        </w:rPr>
        <w:t>Website: Website title. "Title of the article". Access date, year. Link.</w:t>
      </w:r>
    </w:p>
    <w:p w14:paraId="1C84111C" w14:textId="77777777" w:rsidR="00D16D33" w:rsidRPr="00893486" w:rsidRDefault="00D16D33" w:rsidP="00127BFE">
      <w:pPr>
        <w:pStyle w:val="Texto"/>
        <w:rPr>
          <w:color w:val="000000" w:themeColor="text1"/>
          <w:lang w:val="en-GB"/>
        </w:rPr>
      </w:pPr>
      <w:r w:rsidRPr="00893486">
        <w:rPr>
          <w:color w:val="000000" w:themeColor="text1"/>
          <w:lang w:val="en-GB"/>
        </w:rPr>
        <w:t>Google. 2017. “Privacy Policy.” Privacy &amp; Terms. Last modified April 17, 2017. https://www.google.com/policies/privacy/.</w:t>
      </w:r>
    </w:p>
    <w:p w14:paraId="119126F5" w14:textId="77777777" w:rsidR="00D16D33" w:rsidRPr="00893486" w:rsidRDefault="00D16D33" w:rsidP="00D16D33">
      <w:pPr>
        <w:spacing w:line="276" w:lineRule="auto"/>
        <w:rPr>
          <w:rFonts w:asciiTheme="minorHAnsi" w:hAnsiTheme="minorHAnsi" w:cstheme="minorHAnsi"/>
          <w:b/>
          <w:bCs/>
          <w:sz w:val="22"/>
          <w:szCs w:val="22"/>
        </w:rPr>
      </w:pPr>
    </w:p>
    <w:p w14:paraId="6B737023" w14:textId="77777777" w:rsidR="00127BFE" w:rsidRPr="00893486" w:rsidRDefault="00127BFE" w:rsidP="00127BFE">
      <w:pPr>
        <w:pStyle w:val="Texto"/>
        <w:rPr>
          <w:rStyle w:val="Strong"/>
          <w:color w:val="000000"/>
          <w:lang w:val="en-GB"/>
        </w:rPr>
      </w:pPr>
    </w:p>
    <w:p w14:paraId="09214B99" w14:textId="4C501D31" w:rsidR="00127BFE" w:rsidRPr="00893486" w:rsidRDefault="00127BFE" w:rsidP="00127BFE">
      <w:pPr>
        <w:pStyle w:val="Texto"/>
        <w:rPr>
          <w:lang w:val="en-GB"/>
        </w:rPr>
      </w:pPr>
      <w:r w:rsidRPr="00893486">
        <w:rPr>
          <w:rStyle w:val="Strong"/>
          <w:color w:val="000000"/>
          <w:lang w:val="en-GB"/>
        </w:rPr>
        <w:t>BIOGRAPHIES</w:t>
      </w:r>
      <w:r w:rsidRPr="00893486">
        <w:rPr>
          <w:lang w:val="en-GB"/>
        </w:rPr>
        <w:br/>
        <w:t>A biography of each author must be provided, with a maximum of 150 words.</w:t>
      </w:r>
      <w:r w:rsidRPr="00893486">
        <w:rPr>
          <w:lang w:val="en-GB"/>
        </w:rPr>
        <w:br/>
        <w:t>Please include the ORCID and/or CIENCIAVITAE link.</w:t>
      </w:r>
    </w:p>
    <w:p w14:paraId="089038EF" w14:textId="77777777" w:rsidR="00D16D33" w:rsidRPr="00893486" w:rsidRDefault="00D16D33" w:rsidP="00D16D33">
      <w:pPr>
        <w:spacing w:line="276" w:lineRule="auto"/>
        <w:rPr>
          <w:rFonts w:asciiTheme="minorHAnsi" w:hAnsiTheme="minorHAnsi" w:cstheme="minorHAnsi"/>
          <w:color w:val="auto"/>
        </w:rPr>
      </w:pPr>
    </w:p>
    <w:p w14:paraId="292F2FCB" w14:textId="77777777" w:rsidR="00D16D33" w:rsidRPr="00893486" w:rsidRDefault="00D16D33" w:rsidP="00D16D33">
      <w:pPr>
        <w:pStyle w:val="Titlen3"/>
        <w:rPr>
          <w:rFonts w:ascii="Intrument sans" w:hAnsi="Intrument sans"/>
          <w:b w:val="0"/>
          <w:bCs w:val="0"/>
          <w:lang w:val="en-GB"/>
        </w:rPr>
      </w:pPr>
    </w:p>
    <w:p w14:paraId="65075297" w14:textId="699AF056" w:rsidR="00560FD3" w:rsidRPr="00893486" w:rsidRDefault="00560FD3" w:rsidP="00D16D33"/>
    <w:sectPr w:rsidR="00560FD3" w:rsidRPr="00893486" w:rsidSect="0013078E">
      <w:headerReference w:type="default" r:id="rId8"/>
      <w:footerReference w:type="even" r:id="rId9"/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D7943F" w14:textId="77777777" w:rsidR="00ED3189" w:rsidRDefault="00ED3189" w:rsidP="007825B9">
      <w:r>
        <w:separator/>
      </w:r>
    </w:p>
    <w:p w14:paraId="1F5F0FED" w14:textId="77777777" w:rsidR="00ED3189" w:rsidRDefault="00ED3189"/>
  </w:endnote>
  <w:endnote w:type="continuationSeparator" w:id="0">
    <w:p w14:paraId="28830D2A" w14:textId="77777777" w:rsidR="00ED3189" w:rsidRDefault="00ED3189" w:rsidP="007825B9">
      <w:r>
        <w:continuationSeparator/>
      </w:r>
    </w:p>
    <w:p w14:paraId="469CD87A" w14:textId="77777777" w:rsidR="00ED3189" w:rsidRDefault="00ED3189"/>
  </w:endnote>
  <w:endnote w:type="continuationNotice" w:id="1">
    <w:p w14:paraId="79FD5DB3" w14:textId="77777777" w:rsidR="00ED3189" w:rsidRDefault="00ED3189"/>
    <w:p w14:paraId="08009AE2" w14:textId="77777777" w:rsidR="00ED3189" w:rsidRDefault="00ED31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ntrument sans">
    <w:altName w:val="Cambria"/>
    <w:panose1 w:val="020B0604020202020204"/>
    <w:charset w:val="00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836830462"/>
      <w:docPartObj>
        <w:docPartGallery w:val="Page Numbers (Bottom of Page)"/>
        <w:docPartUnique/>
      </w:docPartObj>
    </w:sdtPr>
    <w:sdtContent>
      <w:p w14:paraId="327C8CFB" w14:textId="0194EC86" w:rsidR="00BE0E28" w:rsidRDefault="00BE0E28" w:rsidP="00136ACB">
        <w:pPr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CFF2008" w14:textId="77777777" w:rsidR="00BE0E28" w:rsidRDefault="00BE0E28"/>
  <w:p w14:paraId="02F3CE84" w14:textId="77777777" w:rsidR="00230482" w:rsidRDefault="0023048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2012176993"/>
      <w:docPartObj>
        <w:docPartGallery w:val="Page Numbers (Bottom of Page)"/>
        <w:docPartUnique/>
      </w:docPartObj>
    </w:sdtPr>
    <w:sdtContent>
      <w:p w14:paraId="01960EC5" w14:textId="5793E9E7" w:rsidR="00BE0E28" w:rsidRDefault="00BE0E28" w:rsidP="00136ACB">
        <w:pPr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04BA8C3" w14:textId="77777777" w:rsidR="00BE0E28" w:rsidRDefault="00BE0E28"/>
  <w:p w14:paraId="3BEA5111" w14:textId="77777777" w:rsidR="00230482" w:rsidRDefault="0023048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44FBB4" w14:textId="77777777" w:rsidR="00ED3189" w:rsidRDefault="00ED3189" w:rsidP="007825B9">
      <w:r>
        <w:separator/>
      </w:r>
    </w:p>
    <w:p w14:paraId="2978E5DF" w14:textId="77777777" w:rsidR="00ED3189" w:rsidRDefault="00ED3189"/>
  </w:footnote>
  <w:footnote w:type="continuationSeparator" w:id="0">
    <w:p w14:paraId="02664C96" w14:textId="77777777" w:rsidR="00ED3189" w:rsidRDefault="00ED3189" w:rsidP="007825B9">
      <w:r>
        <w:continuationSeparator/>
      </w:r>
    </w:p>
    <w:p w14:paraId="2994CA02" w14:textId="77777777" w:rsidR="00ED3189" w:rsidRDefault="00ED3189"/>
  </w:footnote>
  <w:footnote w:type="continuationNotice" w:id="1">
    <w:p w14:paraId="13EE848B" w14:textId="77777777" w:rsidR="00ED3189" w:rsidRDefault="00ED3189"/>
    <w:p w14:paraId="405F8DE1" w14:textId="77777777" w:rsidR="00ED3189" w:rsidRDefault="00ED318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263295" w14:textId="45C3DD1A" w:rsidR="007825B9" w:rsidRPr="00AF5F6B" w:rsidRDefault="00893486">
    <w:pPr>
      <w:rPr>
        <w:lang w:val="pt-PT"/>
      </w:rPr>
    </w:pPr>
    <w:r w:rsidRPr="009C435C">
      <w:rPr>
        <w:noProof/>
        <w:lang w:val="pt-PT"/>
      </w:rPr>
      <w:drawing>
        <wp:inline distT="0" distB="0" distL="0" distR="0" wp14:anchorId="06061A92" wp14:editId="19F4D785">
          <wp:extent cx="5727700" cy="545465"/>
          <wp:effectExtent l="0" t="0" r="0" b="635"/>
          <wp:docPr id="72167057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670578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27700" cy="5454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4546D63" w14:textId="77777777" w:rsidR="00230482" w:rsidRPr="00375E53" w:rsidRDefault="00230482">
    <w:pPr>
      <w:rPr>
        <w:lang w:val="pt-P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5566A89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A8C010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A00BBC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9C074C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CAE593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22618B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AA01E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0F2CE4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8C0CA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FEAE0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4"/>
    <w:multiLevelType w:val="hybridMultilevel"/>
    <w:tmpl w:val="00000004"/>
    <w:lvl w:ilvl="0" w:tplc="0000012D">
      <w:start w:val="1"/>
      <w:numFmt w:val="decimal"/>
      <w:lvlText w:val="%1."/>
      <w:lvlJc w:val="left"/>
      <w:pPr>
        <w:ind w:left="720" w:hanging="360"/>
      </w:pPr>
    </w:lvl>
    <w:lvl w:ilvl="1" w:tplc="0000012E">
      <w:start w:val="1"/>
      <w:numFmt w:val="decimal"/>
      <w:lvlText w:val="%2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6FF27EB"/>
    <w:multiLevelType w:val="hybridMultilevel"/>
    <w:tmpl w:val="5B902648"/>
    <w:lvl w:ilvl="0" w:tplc="A1327DB6">
      <w:start w:val="1"/>
      <w:numFmt w:val="decimal"/>
      <w:lvlText w:val="%1."/>
      <w:lvlJc w:val="left"/>
      <w:pPr>
        <w:ind w:left="449" w:hanging="44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F22E398">
      <w:start w:val="1"/>
      <w:numFmt w:val="decimal"/>
      <w:lvlText w:val="%2."/>
      <w:lvlJc w:val="left"/>
      <w:pPr>
        <w:ind w:left="819" w:hanging="45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7A07E76">
      <w:start w:val="1"/>
      <w:numFmt w:val="decimal"/>
      <w:lvlText w:val="%3."/>
      <w:lvlJc w:val="left"/>
      <w:pPr>
        <w:ind w:left="1179" w:hanging="45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780A870">
      <w:start w:val="1"/>
      <w:numFmt w:val="decimal"/>
      <w:lvlText w:val="%4."/>
      <w:lvlJc w:val="left"/>
      <w:pPr>
        <w:ind w:left="1539" w:hanging="45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1A8E420">
      <w:start w:val="1"/>
      <w:numFmt w:val="decimal"/>
      <w:lvlText w:val="%5."/>
      <w:lvlJc w:val="left"/>
      <w:pPr>
        <w:ind w:left="1899" w:hanging="45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4E03168">
      <w:start w:val="1"/>
      <w:numFmt w:val="decimal"/>
      <w:lvlText w:val="%6."/>
      <w:lvlJc w:val="left"/>
      <w:pPr>
        <w:ind w:left="2259" w:hanging="45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562F35A">
      <w:start w:val="1"/>
      <w:numFmt w:val="decimal"/>
      <w:lvlText w:val="%7."/>
      <w:lvlJc w:val="left"/>
      <w:pPr>
        <w:ind w:left="2619" w:hanging="45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00874F6">
      <w:start w:val="1"/>
      <w:numFmt w:val="decimal"/>
      <w:lvlText w:val="%8."/>
      <w:lvlJc w:val="left"/>
      <w:pPr>
        <w:ind w:left="2978" w:hanging="458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A965B12">
      <w:start w:val="1"/>
      <w:numFmt w:val="decimal"/>
      <w:lvlText w:val="%9."/>
      <w:lvlJc w:val="left"/>
      <w:pPr>
        <w:ind w:left="3338" w:hanging="458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078A5BBF"/>
    <w:multiLevelType w:val="multilevel"/>
    <w:tmpl w:val="0816001D"/>
    <w:styleLink w:val="Listaatual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0A9D482A"/>
    <w:multiLevelType w:val="hybridMultilevel"/>
    <w:tmpl w:val="6E44C51E"/>
    <w:lvl w:ilvl="0" w:tplc="F3A0D81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7D1111"/>
    <w:multiLevelType w:val="multilevel"/>
    <w:tmpl w:val="E414764A"/>
    <w:styleLink w:val="Listaatual2"/>
    <w:lvl w:ilvl="0">
      <w:start w:val="1"/>
      <w:numFmt w:val="decimal"/>
      <w:lvlText w:val="%1."/>
      <w:lvlJc w:val="left"/>
      <w:pPr>
        <w:ind w:left="170" w:hanging="170"/>
      </w:pPr>
      <w:rPr>
        <w:rFonts w:hint="default"/>
        <w:color w:val="000000" w:themeColor="text1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FFB492D"/>
    <w:multiLevelType w:val="multilevel"/>
    <w:tmpl w:val="4B8A75A2"/>
    <w:lvl w:ilvl="0">
      <w:start w:val="1"/>
      <w:numFmt w:val="decimal"/>
      <w:lvlText w:val="%1."/>
      <w:lvlJc w:val="left"/>
      <w:pPr>
        <w:ind w:left="170" w:hanging="170"/>
      </w:pPr>
      <w:rPr>
        <w:rFonts w:hint="default"/>
        <w:color w:val="000000" w:themeColor="text1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193E1821"/>
    <w:multiLevelType w:val="multilevel"/>
    <w:tmpl w:val="2F680094"/>
    <w:styleLink w:val="Listaatual8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  <w:color w:val="000000" w:themeColor="text1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37FA3A00"/>
    <w:multiLevelType w:val="multilevel"/>
    <w:tmpl w:val="4B8A75A2"/>
    <w:styleLink w:val="Listaatual6"/>
    <w:lvl w:ilvl="0">
      <w:start w:val="1"/>
      <w:numFmt w:val="decimal"/>
      <w:lvlText w:val="%1."/>
      <w:lvlJc w:val="left"/>
      <w:pPr>
        <w:ind w:left="170" w:hanging="170"/>
      </w:pPr>
      <w:rPr>
        <w:rFonts w:hint="default"/>
        <w:color w:val="000000" w:themeColor="text1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52455B59"/>
    <w:multiLevelType w:val="multilevel"/>
    <w:tmpl w:val="4DF41688"/>
    <w:styleLink w:val="Listaatual7"/>
    <w:lvl w:ilvl="0">
      <w:start w:val="1"/>
      <w:numFmt w:val="decimal"/>
      <w:lvlText w:val="%1."/>
      <w:lvlJc w:val="left"/>
      <w:pPr>
        <w:ind w:left="170" w:hanging="170"/>
      </w:pPr>
      <w:rPr>
        <w:rFonts w:hint="default"/>
        <w:color w:val="000000" w:themeColor="text1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54976E75"/>
    <w:multiLevelType w:val="multilevel"/>
    <w:tmpl w:val="A31CEA5E"/>
    <w:styleLink w:val="Listaatual3"/>
    <w:lvl w:ilvl="0">
      <w:start w:val="1"/>
      <w:numFmt w:val="decimal"/>
      <w:lvlText w:val="%1."/>
      <w:lvlJc w:val="left"/>
      <w:pPr>
        <w:ind w:left="170" w:hanging="170"/>
      </w:pPr>
      <w:rPr>
        <w:rFonts w:hint="default"/>
        <w:color w:val="000000" w:themeColor="text1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19072C"/>
    <w:multiLevelType w:val="multilevel"/>
    <w:tmpl w:val="EBDA8B58"/>
    <w:styleLink w:val="Listaatual5"/>
    <w:lvl w:ilvl="0">
      <w:start w:val="1"/>
      <w:numFmt w:val="decimal"/>
      <w:lvlText w:val="%1."/>
      <w:lvlJc w:val="left"/>
      <w:pPr>
        <w:tabs>
          <w:tab w:val="num" w:pos="57"/>
        </w:tabs>
        <w:ind w:left="170" w:hanging="170"/>
      </w:pPr>
      <w:rPr>
        <w:rFonts w:hint="default"/>
        <w:color w:val="000000" w:themeColor="text1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8B7400"/>
    <w:multiLevelType w:val="multilevel"/>
    <w:tmpl w:val="DD3E2C6A"/>
    <w:styleLink w:val="Listaatual4"/>
    <w:lvl w:ilvl="0">
      <w:start w:val="1"/>
      <w:numFmt w:val="decimal"/>
      <w:lvlText w:val="%1."/>
      <w:lvlJc w:val="left"/>
      <w:pPr>
        <w:ind w:left="57" w:hanging="57"/>
      </w:pPr>
      <w:rPr>
        <w:rFonts w:hint="default"/>
        <w:color w:val="000000" w:themeColor="text1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DE32FE"/>
    <w:multiLevelType w:val="multilevel"/>
    <w:tmpl w:val="9864B1A2"/>
    <w:lvl w:ilvl="0">
      <w:start w:val="1"/>
      <w:numFmt w:val="decimal"/>
      <w:pStyle w:val="Titulo1"/>
      <w:lvlText w:val="%1."/>
      <w:lvlJc w:val="left"/>
      <w:pPr>
        <w:ind w:left="357" w:hanging="357"/>
      </w:pPr>
      <w:rPr>
        <w:rFonts w:hint="default"/>
        <w:color w:val="000000" w:themeColor="text1"/>
      </w:rPr>
    </w:lvl>
    <w:lvl w:ilvl="1">
      <w:start w:val="1"/>
      <w:numFmt w:val="decimal"/>
      <w:pStyle w:val="Heading2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341207436">
    <w:abstractNumId w:val="10"/>
  </w:num>
  <w:num w:numId="2" w16cid:durableId="2014448872">
    <w:abstractNumId w:val="10"/>
  </w:num>
  <w:num w:numId="3" w16cid:durableId="155924025">
    <w:abstractNumId w:val="0"/>
  </w:num>
  <w:num w:numId="4" w16cid:durableId="1533614197">
    <w:abstractNumId w:val="1"/>
  </w:num>
  <w:num w:numId="5" w16cid:durableId="1204906365">
    <w:abstractNumId w:val="2"/>
  </w:num>
  <w:num w:numId="6" w16cid:durableId="857813480">
    <w:abstractNumId w:val="3"/>
  </w:num>
  <w:num w:numId="7" w16cid:durableId="1409964368">
    <w:abstractNumId w:val="8"/>
  </w:num>
  <w:num w:numId="8" w16cid:durableId="1584341678">
    <w:abstractNumId w:val="4"/>
  </w:num>
  <w:num w:numId="9" w16cid:durableId="1404260237">
    <w:abstractNumId w:val="5"/>
  </w:num>
  <w:num w:numId="10" w16cid:durableId="442771867">
    <w:abstractNumId w:val="6"/>
  </w:num>
  <w:num w:numId="11" w16cid:durableId="711924872">
    <w:abstractNumId w:val="7"/>
  </w:num>
  <w:num w:numId="12" w16cid:durableId="809596681">
    <w:abstractNumId w:val="9"/>
  </w:num>
  <w:num w:numId="13" w16cid:durableId="675964550">
    <w:abstractNumId w:val="13"/>
  </w:num>
  <w:num w:numId="14" w16cid:durableId="208691929">
    <w:abstractNumId w:val="15"/>
  </w:num>
  <w:num w:numId="15" w16cid:durableId="74789243">
    <w:abstractNumId w:val="12"/>
  </w:num>
  <w:num w:numId="16" w16cid:durableId="151332821">
    <w:abstractNumId w:val="14"/>
  </w:num>
  <w:num w:numId="17" w16cid:durableId="518398018">
    <w:abstractNumId w:val="19"/>
  </w:num>
  <w:num w:numId="18" w16cid:durableId="1709910195">
    <w:abstractNumId w:val="21"/>
  </w:num>
  <w:num w:numId="19" w16cid:durableId="1236748497">
    <w:abstractNumId w:val="20"/>
  </w:num>
  <w:num w:numId="20" w16cid:durableId="1204708952">
    <w:abstractNumId w:val="22"/>
  </w:num>
  <w:num w:numId="21" w16cid:durableId="490490409">
    <w:abstractNumId w:val="17"/>
  </w:num>
  <w:num w:numId="22" w16cid:durableId="49961873">
    <w:abstractNumId w:val="18"/>
  </w:num>
  <w:num w:numId="23" w16cid:durableId="200831578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302"/>
    <w:rsid w:val="00002D2F"/>
    <w:rsid w:val="00006445"/>
    <w:rsid w:val="0002572F"/>
    <w:rsid w:val="00033D34"/>
    <w:rsid w:val="00035D18"/>
    <w:rsid w:val="0004079C"/>
    <w:rsid w:val="0004239C"/>
    <w:rsid w:val="00057503"/>
    <w:rsid w:val="00060608"/>
    <w:rsid w:val="00063422"/>
    <w:rsid w:val="0007002D"/>
    <w:rsid w:val="00074146"/>
    <w:rsid w:val="00084FF5"/>
    <w:rsid w:val="00091C37"/>
    <w:rsid w:val="0009769A"/>
    <w:rsid w:val="000A32CA"/>
    <w:rsid w:val="000B545A"/>
    <w:rsid w:val="000C13D6"/>
    <w:rsid w:val="000C7561"/>
    <w:rsid w:val="000D63DF"/>
    <w:rsid w:val="000E1726"/>
    <w:rsid w:val="000E572B"/>
    <w:rsid w:val="000F2A31"/>
    <w:rsid w:val="0010390B"/>
    <w:rsid w:val="001105C3"/>
    <w:rsid w:val="00121A9C"/>
    <w:rsid w:val="00127BFE"/>
    <w:rsid w:val="00130071"/>
    <w:rsid w:val="0013078E"/>
    <w:rsid w:val="00136ACB"/>
    <w:rsid w:val="00145F16"/>
    <w:rsid w:val="00154EE0"/>
    <w:rsid w:val="00155C99"/>
    <w:rsid w:val="00157B11"/>
    <w:rsid w:val="001673CB"/>
    <w:rsid w:val="00171C40"/>
    <w:rsid w:val="001746A2"/>
    <w:rsid w:val="00183F5D"/>
    <w:rsid w:val="00187C1A"/>
    <w:rsid w:val="001A0BD0"/>
    <w:rsid w:val="001A48E3"/>
    <w:rsid w:val="001A7AFC"/>
    <w:rsid w:val="001B696C"/>
    <w:rsid w:val="001D1322"/>
    <w:rsid w:val="001E4F62"/>
    <w:rsid w:val="001E69B6"/>
    <w:rsid w:val="001F0277"/>
    <w:rsid w:val="001F031C"/>
    <w:rsid w:val="002047A2"/>
    <w:rsid w:val="00207DEB"/>
    <w:rsid w:val="00210F10"/>
    <w:rsid w:val="00214603"/>
    <w:rsid w:val="00230482"/>
    <w:rsid w:val="00236584"/>
    <w:rsid w:val="00240CFD"/>
    <w:rsid w:val="00270571"/>
    <w:rsid w:val="00271F46"/>
    <w:rsid w:val="00277EB6"/>
    <w:rsid w:val="00284973"/>
    <w:rsid w:val="00291CE1"/>
    <w:rsid w:val="0029274D"/>
    <w:rsid w:val="00297455"/>
    <w:rsid w:val="002B36DF"/>
    <w:rsid w:val="002B5EC2"/>
    <w:rsid w:val="002D751B"/>
    <w:rsid w:val="002E3C95"/>
    <w:rsid w:val="002E4A23"/>
    <w:rsid w:val="002F0FF9"/>
    <w:rsid w:val="002F5029"/>
    <w:rsid w:val="002F583C"/>
    <w:rsid w:val="002F71F4"/>
    <w:rsid w:val="002F7527"/>
    <w:rsid w:val="00317707"/>
    <w:rsid w:val="003219ED"/>
    <w:rsid w:val="003417D2"/>
    <w:rsid w:val="00342231"/>
    <w:rsid w:val="003506A5"/>
    <w:rsid w:val="003545E8"/>
    <w:rsid w:val="00357FAE"/>
    <w:rsid w:val="003624DA"/>
    <w:rsid w:val="00363A9A"/>
    <w:rsid w:val="003658FC"/>
    <w:rsid w:val="0037304F"/>
    <w:rsid w:val="00375D5E"/>
    <w:rsid w:val="00375E53"/>
    <w:rsid w:val="00380EA6"/>
    <w:rsid w:val="00380F30"/>
    <w:rsid w:val="00381795"/>
    <w:rsid w:val="003857AE"/>
    <w:rsid w:val="003944AD"/>
    <w:rsid w:val="003A5C9E"/>
    <w:rsid w:val="003A6C85"/>
    <w:rsid w:val="003B5041"/>
    <w:rsid w:val="003B5BBE"/>
    <w:rsid w:val="003B62F1"/>
    <w:rsid w:val="003D76EA"/>
    <w:rsid w:val="003E11C9"/>
    <w:rsid w:val="003F7573"/>
    <w:rsid w:val="00405C4F"/>
    <w:rsid w:val="00415CFA"/>
    <w:rsid w:val="00416B34"/>
    <w:rsid w:val="004226BF"/>
    <w:rsid w:val="0043013D"/>
    <w:rsid w:val="0043642E"/>
    <w:rsid w:val="0043744D"/>
    <w:rsid w:val="004446DC"/>
    <w:rsid w:val="00456073"/>
    <w:rsid w:val="0046087A"/>
    <w:rsid w:val="00467C89"/>
    <w:rsid w:val="0047687F"/>
    <w:rsid w:val="00477732"/>
    <w:rsid w:val="0048230E"/>
    <w:rsid w:val="004872FF"/>
    <w:rsid w:val="00493A73"/>
    <w:rsid w:val="004C24B1"/>
    <w:rsid w:val="004C5AD4"/>
    <w:rsid w:val="004D0B38"/>
    <w:rsid w:val="004D0B5F"/>
    <w:rsid w:val="004D77A7"/>
    <w:rsid w:val="004E059D"/>
    <w:rsid w:val="004E07D3"/>
    <w:rsid w:val="004E676A"/>
    <w:rsid w:val="004E7E7B"/>
    <w:rsid w:val="004F5D66"/>
    <w:rsid w:val="004F6440"/>
    <w:rsid w:val="00512332"/>
    <w:rsid w:val="00512B37"/>
    <w:rsid w:val="00517F03"/>
    <w:rsid w:val="00523874"/>
    <w:rsid w:val="00524DFE"/>
    <w:rsid w:val="00536556"/>
    <w:rsid w:val="0055211E"/>
    <w:rsid w:val="00560FD3"/>
    <w:rsid w:val="005717D9"/>
    <w:rsid w:val="005A2206"/>
    <w:rsid w:val="005B1E30"/>
    <w:rsid w:val="005B44AD"/>
    <w:rsid w:val="005B71E5"/>
    <w:rsid w:val="005C164C"/>
    <w:rsid w:val="005C6302"/>
    <w:rsid w:val="005C7F54"/>
    <w:rsid w:val="005D7AAF"/>
    <w:rsid w:val="005E02ED"/>
    <w:rsid w:val="005E4567"/>
    <w:rsid w:val="005F0ECD"/>
    <w:rsid w:val="005F35E9"/>
    <w:rsid w:val="005F505F"/>
    <w:rsid w:val="005F7D80"/>
    <w:rsid w:val="00610BBB"/>
    <w:rsid w:val="006125C0"/>
    <w:rsid w:val="006132F2"/>
    <w:rsid w:val="0063171F"/>
    <w:rsid w:val="00632E47"/>
    <w:rsid w:val="00645AA1"/>
    <w:rsid w:val="00645AE2"/>
    <w:rsid w:val="00652F43"/>
    <w:rsid w:val="006603EC"/>
    <w:rsid w:val="0068067F"/>
    <w:rsid w:val="00681A0D"/>
    <w:rsid w:val="006843FA"/>
    <w:rsid w:val="00692F80"/>
    <w:rsid w:val="00693879"/>
    <w:rsid w:val="00696058"/>
    <w:rsid w:val="006A6983"/>
    <w:rsid w:val="006B2AA3"/>
    <w:rsid w:val="006B55A9"/>
    <w:rsid w:val="006C678F"/>
    <w:rsid w:val="006D0688"/>
    <w:rsid w:val="006E7D9C"/>
    <w:rsid w:val="006F3638"/>
    <w:rsid w:val="006F4A09"/>
    <w:rsid w:val="00700875"/>
    <w:rsid w:val="007020B1"/>
    <w:rsid w:val="00702FA2"/>
    <w:rsid w:val="007032AB"/>
    <w:rsid w:val="00707FD5"/>
    <w:rsid w:val="00713D99"/>
    <w:rsid w:val="00724465"/>
    <w:rsid w:val="00726DBF"/>
    <w:rsid w:val="00741966"/>
    <w:rsid w:val="007516D2"/>
    <w:rsid w:val="007532CF"/>
    <w:rsid w:val="00760165"/>
    <w:rsid w:val="007729D8"/>
    <w:rsid w:val="00774E36"/>
    <w:rsid w:val="00776CCD"/>
    <w:rsid w:val="007825B9"/>
    <w:rsid w:val="00793AB7"/>
    <w:rsid w:val="007A0E64"/>
    <w:rsid w:val="007A507A"/>
    <w:rsid w:val="007A55D9"/>
    <w:rsid w:val="007A7E38"/>
    <w:rsid w:val="007C1147"/>
    <w:rsid w:val="007E1E1F"/>
    <w:rsid w:val="007E28DE"/>
    <w:rsid w:val="007E2A7C"/>
    <w:rsid w:val="007E4865"/>
    <w:rsid w:val="007F358A"/>
    <w:rsid w:val="007F6749"/>
    <w:rsid w:val="007F7723"/>
    <w:rsid w:val="00815DB9"/>
    <w:rsid w:val="0082156D"/>
    <w:rsid w:val="00821F9F"/>
    <w:rsid w:val="008233F6"/>
    <w:rsid w:val="00823B43"/>
    <w:rsid w:val="00823FCB"/>
    <w:rsid w:val="00824EC2"/>
    <w:rsid w:val="008251FB"/>
    <w:rsid w:val="00825C23"/>
    <w:rsid w:val="0083412D"/>
    <w:rsid w:val="00834D2F"/>
    <w:rsid w:val="0083512C"/>
    <w:rsid w:val="008432DA"/>
    <w:rsid w:val="00852E34"/>
    <w:rsid w:val="008563E6"/>
    <w:rsid w:val="00863D80"/>
    <w:rsid w:val="0086755F"/>
    <w:rsid w:val="008733B1"/>
    <w:rsid w:val="008756BD"/>
    <w:rsid w:val="00875F2B"/>
    <w:rsid w:val="00890329"/>
    <w:rsid w:val="00891B29"/>
    <w:rsid w:val="00893486"/>
    <w:rsid w:val="008948DD"/>
    <w:rsid w:val="00895A0A"/>
    <w:rsid w:val="008A16BC"/>
    <w:rsid w:val="008B16F6"/>
    <w:rsid w:val="008B64A2"/>
    <w:rsid w:val="008C11A6"/>
    <w:rsid w:val="008C2BC2"/>
    <w:rsid w:val="008D1D5B"/>
    <w:rsid w:val="008F24C2"/>
    <w:rsid w:val="008F763C"/>
    <w:rsid w:val="0090261D"/>
    <w:rsid w:val="00906AF5"/>
    <w:rsid w:val="00906CB2"/>
    <w:rsid w:val="0091287C"/>
    <w:rsid w:val="00913922"/>
    <w:rsid w:val="009325CB"/>
    <w:rsid w:val="009409D5"/>
    <w:rsid w:val="0095432B"/>
    <w:rsid w:val="00955010"/>
    <w:rsid w:val="0095586B"/>
    <w:rsid w:val="0096737D"/>
    <w:rsid w:val="0097057C"/>
    <w:rsid w:val="0099688F"/>
    <w:rsid w:val="009A020F"/>
    <w:rsid w:val="009A0FD4"/>
    <w:rsid w:val="009A386F"/>
    <w:rsid w:val="009C0AED"/>
    <w:rsid w:val="009D1ABB"/>
    <w:rsid w:val="009D4ED4"/>
    <w:rsid w:val="009D5BD0"/>
    <w:rsid w:val="009F3A15"/>
    <w:rsid w:val="009F4435"/>
    <w:rsid w:val="00A10407"/>
    <w:rsid w:val="00A11E5E"/>
    <w:rsid w:val="00A24536"/>
    <w:rsid w:val="00A44721"/>
    <w:rsid w:val="00A45D2C"/>
    <w:rsid w:val="00A500FC"/>
    <w:rsid w:val="00A53E9F"/>
    <w:rsid w:val="00A65F51"/>
    <w:rsid w:val="00A66569"/>
    <w:rsid w:val="00A77D0B"/>
    <w:rsid w:val="00A97DC5"/>
    <w:rsid w:val="00AA3B75"/>
    <w:rsid w:val="00AA7D77"/>
    <w:rsid w:val="00AB2498"/>
    <w:rsid w:val="00AC14C0"/>
    <w:rsid w:val="00AC60F8"/>
    <w:rsid w:val="00AD2DA1"/>
    <w:rsid w:val="00AD606D"/>
    <w:rsid w:val="00AE1582"/>
    <w:rsid w:val="00AF5F6B"/>
    <w:rsid w:val="00AF67A5"/>
    <w:rsid w:val="00B00847"/>
    <w:rsid w:val="00B14626"/>
    <w:rsid w:val="00B40F6E"/>
    <w:rsid w:val="00B41883"/>
    <w:rsid w:val="00B50C54"/>
    <w:rsid w:val="00BA2EA3"/>
    <w:rsid w:val="00BA65CD"/>
    <w:rsid w:val="00BB0998"/>
    <w:rsid w:val="00BC1E7C"/>
    <w:rsid w:val="00BC740F"/>
    <w:rsid w:val="00BD0EA3"/>
    <w:rsid w:val="00BD1C00"/>
    <w:rsid w:val="00BE0E28"/>
    <w:rsid w:val="00BE5846"/>
    <w:rsid w:val="00BF6621"/>
    <w:rsid w:val="00C04205"/>
    <w:rsid w:val="00C230BE"/>
    <w:rsid w:val="00C37A35"/>
    <w:rsid w:val="00C51444"/>
    <w:rsid w:val="00C53372"/>
    <w:rsid w:val="00C567E9"/>
    <w:rsid w:val="00C60613"/>
    <w:rsid w:val="00C83D8B"/>
    <w:rsid w:val="00C914D5"/>
    <w:rsid w:val="00C93299"/>
    <w:rsid w:val="00C93863"/>
    <w:rsid w:val="00C968D6"/>
    <w:rsid w:val="00C97384"/>
    <w:rsid w:val="00CA2C5E"/>
    <w:rsid w:val="00CC58C2"/>
    <w:rsid w:val="00CD3F75"/>
    <w:rsid w:val="00CD73BA"/>
    <w:rsid w:val="00CE0854"/>
    <w:rsid w:val="00CE42DF"/>
    <w:rsid w:val="00D025DD"/>
    <w:rsid w:val="00D0407E"/>
    <w:rsid w:val="00D16D33"/>
    <w:rsid w:val="00D4353F"/>
    <w:rsid w:val="00D46791"/>
    <w:rsid w:val="00D50811"/>
    <w:rsid w:val="00D51111"/>
    <w:rsid w:val="00D5123A"/>
    <w:rsid w:val="00D513BD"/>
    <w:rsid w:val="00D55519"/>
    <w:rsid w:val="00D57E28"/>
    <w:rsid w:val="00D60F15"/>
    <w:rsid w:val="00D7490A"/>
    <w:rsid w:val="00D74954"/>
    <w:rsid w:val="00D821A8"/>
    <w:rsid w:val="00D8301F"/>
    <w:rsid w:val="00D939C2"/>
    <w:rsid w:val="00D95464"/>
    <w:rsid w:val="00DB0D12"/>
    <w:rsid w:val="00DC79CD"/>
    <w:rsid w:val="00DD0958"/>
    <w:rsid w:val="00DD4845"/>
    <w:rsid w:val="00DF33F5"/>
    <w:rsid w:val="00DF606F"/>
    <w:rsid w:val="00E53AB2"/>
    <w:rsid w:val="00E63DDE"/>
    <w:rsid w:val="00E65562"/>
    <w:rsid w:val="00E66607"/>
    <w:rsid w:val="00E6733D"/>
    <w:rsid w:val="00E7112C"/>
    <w:rsid w:val="00EA104D"/>
    <w:rsid w:val="00EA799B"/>
    <w:rsid w:val="00EB3E58"/>
    <w:rsid w:val="00EC2CCF"/>
    <w:rsid w:val="00EC3340"/>
    <w:rsid w:val="00ED3189"/>
    <w:rsid w:val="00EE56EF"/>
    <w:rsid w:val="00EF12F5"/>
    <w:rsid w:val="00EF3466"/>
    <w:rsid w:val="00F044A4"/>
    <w:rsid w:val="00F065DC"/>
    <w:rsid w:val="00F20815"/>
    <w:rsid w:val="00F240CA"/>
    <w:rsid w:val="00F24CEF"/>
    <w:rsid w:val="00F3723E"/>
    <w:rsid w:val="00F57C53"/>
    <w:rsid w:val="00F63E10"/>
    <w:rsid w:val="00F77D96"/>
    <w:rsid w:val="00F8383C"/>
    <w:rsid w:val="00F91359"/>
    <w:rsid w:val="00FA1137"/>
    <w:rsid w:val="00FA19E6"/>
    <w:rsid w:val="00FB2D86"/>
    <w:rsid w:val="00FD6E36"/>
    <w:rsid w:val="00FF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DA3ABE"/>
  <w15:chartTrackingRefBased/>
  <w15:docId w15:val="{E0608E0A-088D-4037-A678-EBBF25A70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E30"/>
    <w:pPr>
      <w:autoSpaceDE w:val="0"/>
      <w:autoSpaceDN w:val="0"/>
      <w:adjustRightInd w:val="0"/>
      <w:jc w:val="both"/>
    </w:pPr>
    <w:rPr>
      <w:rFonts w:ascii="Times New Roman" w:hAnsi="Times New Roman" w:cs="Times New Roman"/>
      <w:color w:val="000000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0C54"/>
    <w:pPr>
      <w:outlineLvl w:val="0"/>
    </w:pPr>
    <w:rPr>
      <w:b/>
      <w:bCs/>
      <w:sz w:val="22"/>
      <w:szCs w:val="22"/>
    </w:rPr>
  </w:style>
  <w:style w:type="paragraph" w:styleId="Heading2">
    <w:name w:val="heading 2"/>
    <w:aliases w:val="Titulo 2"/>
    <w:basedOn w:val="Normal"/>
    <w:next w:val="Normal"/>
    <w:link w:val="Heading2Char"/>
    <w:uiPriority w:val="9"/>
    <w:unhideWhenUsed/>
    <w:qFormat/>
    <w:rsid w:val="00C60613"/>
    <w:pPr>
      <w:numPr>
        <w:ilvl w:val="1"/>
        <w:numId w:val="20"/>
      </w:numPr>
      <w:spacing w:before="240" w:line="276" w:lineRule="auto"/>
      <w:ind w:left="357" w:hanging="357"/>
      <w:outlineLvl w:val="1"/>
    </w:pPr>
    <w:rPr>
      <w:b/>
      <w:bCs/>
      <w:sz w:val="24"/>
      <w:lang w:val="pt-PT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45AA1"/>
    <w:pPr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36AC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F3723E"/>
  </w:style>
  <w:style w:type="character" w:customStyle="1" w:styleId="Heading1Char">
    <w:name w:val="Heading 1 Char"/>
    <w:basedOn w:val="DefaultParagraphFont"/>
    <w:link w:val="Heading1"/>
    <w:uiPriority w:val="9"/>
    <w:rsid w:val="00B50C54"/>
    <w:rPr>
      <w:rFonts w:ascii="Times New Roman" w:hAnsi="Times New Roman" w:cs="Times New Roman"/>
      <w:b/>
      <w:bCs/>
      <w:color w:val="000000"/>
      <w:sz w:val="22"/>
      <w:szCs w:val="22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1A48E3"/>
    <w:rPr>
      <w:b/>
      <w:bCs/>
      <w:sz w:val="32"/>
      <w:szCs w:val="32"/>
      <w:lang w:val="pt-PT"/>
    </w:rPr>
  </w:style>
  <w:style w:type="character" w:customStyle="1" w:styleId="TitleChar">
    <w:name w:val="Title Char"/>
    <w:basedOn w:val="DefaultParagraphFont"/>
    <w:link w:val="Title"/>
    <w:uiPriority w:val="10"/>
    <w:rsid w:val="001A48E3"/>
    <w:rPr>
      <w:rFonts w:ascii="Times New Roman" w:hAnsi="Times New Roman" w:cs="Times New Roman"/>
      <w:b/>
      <w:bCs/>
      <w:color w:val="000000"/>
      <w:sz w:val="32"/>
      <w:szCs w:val="32"/>
      <w:lang w:val="pt-PT"/>
    </w:rPr>
  </w:style>
  <w:style w:type="paragraph" w:customStyle="1" w:styleId="Autores">
    <w:name w:val="Autores"/>
    <w:basedOn w:val="Normal"/>
    <w:link w:val="AutoresChar"/>
    <w:qFormat/>
    <w:rsid w:val="00F065DC"/>
    <w:pPr>
      <w:spacing w:line="276" w:lineRule="auto"/>
    </w:pPr>
    <w:rPr>
      <w:b/>
      <w:bCs/>
      <w:iCs/>
      <w:sz w:val="22"/>
      <w:szCs w:val="22"/>
      <w:lang w:val="pt-PT"/>
    </w:rPr>
  </w:style>
  <w:style w:type="character" w:customStyle="1" w:styleId="Heading4Char">
    <w:name w:val="Heading 4 Char"/>
    <w:basedOn w:val="DefaultParagraphFont"/>
    <w:link w:val="Heading4"/>
    <w:uiPriority w:val="9"/>
    <w:rsid w:val="00136ACB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  <w:lang w:val="en-GB"/>
    </w:rPr>
  </w:style>
  <w:style w:type="character" w:customStyle="1" w:styleId="AutoresChar">
    <w:name w:val="Autores Char"/>
    <w:basedOn w:val="DefaultParagraphFont"/>
    <w:link w:val="Autores"/>
    <w:rsid w:val="00F065DC"/>
    <w:rPr>
      <w:rFonts w:ascii="Times New Roman" w:hAnsi="Times New Roman" w:cs="Times New Roman"/>
      <w:b/>
      <w:bCs/>
      <w:iCs/>
      <w:color w:val="000000"/>
      <w:sz w:val="22"/>
      <w:szCs w:val="22"/>
      <w:lang w:val="pt-PT"/>
    </w:rPr>
  </w:style>
  <w:style w:type="character" w:customStyle="1" w:styleId="Heading3Char">
    <w:name w:val="Heading 3 Char"/>
    <w:basedOn w:val="DefaultParagraphFont"/>
    <w:link w:val="Heading3"/>
    <w:uiPriority w:val="9"/>
    <w:rsid w:val="00645AA1"/>
    <w:rPr>
      <w:rFonts w:ascii="Times New Roman" w:hAnsi="Times New Roman" w:cs="Times New Roman"/>
      <w:b/>
      <w:bCs/>
      <w:i/>
      <w:iCs/>
      <w:color w:val="000000"/>
      <w:sz w:val="22"/>
      <w:szCs w:val="20"/>
      <w:lang w:val="en-GB"/>
    </w:rPr>
  </w:style>
  <w:style w:type="character" w:customStyle="1" w:styleId="Heading2Char">
    <w:name w:val="Heading 2 Char"/>
    <w:aliases w:val="Titulo 2 Char"/>
    <w:basedOn w:val="DefaultParagraphFont"/>
    <w:link w:val="Heading2"/>
    <w:uiPriority w:val="9"/>
    <w:rsid w:val="00C60613"/>
    <w:rPr>
      <w:rFonts w:ascii="Times New Roman" w:hAnsi="Times New Roman" w:cs="Times New Roman"/>
      <w:b/>
      <w:bCs/>
      <w:color w:val="000000"/>
      <w:szCs w:val="20"/>
      <w:lang w:val="pt-PT"/>
    </w:rPr>
  </w:style>
  <w:style w:type="table" w:styleId="TableGrid">
    <w:name w:val="Table Grid"/>
    <w:basedOn w:val="TableNormal"/>
    <w:uiPriority w:val="39"/>
    <w:rsid w:val="00002D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4239C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4239C"/>
    <w:rPr>
      <w:rFonts w:ascii="Times New Roman" w:hAnsi="Times New Roman" w:cs="Times New Roman"/>
      <w:color w:val="000000"/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04239C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3658FC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BE0E28"/>
  </w:style>
  <w:style w:type="paragraph" w:customStyle="1" w:styleId="Titulo1">
    <w:name w:val="Titulo 1"/>
    <w:basedOn w:val="Autores"/>
    <w:next w:val="Normal"/>
    <w:qFormat/>
    <w:rsid w:val="002F583C"/>
    <w:pPr>
      <w:numPr>
        <w:numId w:val="20"/>
      </w:numPr>
      <w:spacing w:before="360" w:after="120"/>
    </w:pPr>
    <w:rPr>
      <w:caps/>
      <w:sz w:val="24"/>
    </w:rPr>
  </w:style>
  <w:style w:type="paragraph" w:customStyle="1" w:styleId="Titulo3">
    <w:name w:val="Titulo 3"/>
    <w:basedOn w:val="Normal"/>
    <w:qFormat/>
    <w:rsid w:val="008756BD"/>
    <w:pPr>
      <w:spacing w:before="120" w:after="120" w:line="276" w:lineRule="auto"/>
    </w:pPr>
    <w:rPr>
      <w:b/>
      <w:bCs/>
      <w:caps/>
      <w:sz w:val="22"/>
      <w:szCs w:val="32"/>
      <w:lang w:val="pt-PT"/>
    </w:rPr>
  </w:style>
  <w:style w:type="paragraph" w:customStyle="1" w:styleId="Resumo">
    <w:name w:val="Resumo"/>
    <w:basedOn w:val="Normal"/>
    <w:qFormat/>
    <w:rsid w:val="004F5D66"/>
    <w:pPr>
      <w:spacing w:line="276" w:lineRule="auto"/>
    </w:pPr>
    <w:rPr>
      <w:color w:val="auto"/>
      <w:sz w:val="22"/>
      <w:szCs w:val="22"/>
      <w:lang w:val="pt-PT"/>
    </w:rPr>
  </w:style>
  <w:style w:type="paragraph" w:customStyle="1" w:styleId="Referncias">
    <w:name w:val="Referências"/>
    <w:basedOn w:val="Resumo"/>
    <w:qFormat/>
    <w:rsid w:val="00693879"/>
    <w:rPr>
      <w:sz w:val="21"/>
    </w:rPr>
  </w:style>
  <w:style w:type="paragraph" w:customStyle="1" w:styleId="Afiliao">
    <w:name w:val="Afiliação"/>
    <w:basedOn w:val="Autores"/>
    <w:qFormat/>
    <w:rsid w:val="00F065DC"/>
    <w:rPr>
      <w:b w:val="0"/>
      <w:sz w:val="20"/>
    </w:rPr>
  </w:style>
  <w:style w:type="paragraph" w:styleId="Header">
    <w:name w:val="header"/>
    <w:basedOn w:val="Normal"/>
    <w:link w:val="HeaderChar"/>
    <w:uiPriority w:val="99"/>
    <w:unhideWhenUsed/>
    <w:rsid w:val="0038179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1795"/>
    <w:rPr>
      <w:rFonts w:ascii="Times New Roman" w:hAnsi="Times New Roman" w:cs="Times New Roman"/>
      <w:color w:val="000000"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8179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1795"/>
    <w:rPr>
      <w:rFonts w:ascii="Times New Roman" w:hAnsi="Times New Roman" w:cs="Times New Roman"/>
      <w:color w:val="000000"/>
      <w:sz w:val="20"/>
      <w:szCs w:val="20"/>
      <w:lang w:val="en-GB"/>
    </w:rPr>
  </w:style>
  <w:style w:type="numbering" w:customStyle="1" w:styleId="Listaatual1">
    <w:name w:val="Lista atual1"/>
    <w:uiPriority w:val="99"/>
    <w:rsid w:val="001F0277"/>
    <w:pPr>
      <w:numPr>
        <w:numId w:val="15"/>
      </w:numPr>
    </w:pPr>
  </w:style>
  <w:style w:type="numbering" w:customStyle="1" w:styleId="Listaatual2">
    <w:name w:val="Lista atual2"/>
    <w:uiPriority w:val="99"/>
    <w:rsid w:val="001F0277"/>
    <w:pPr>
      <w:numPr>
        <w:numId w:val="16"/>
      </w:numPr>
    </w:pPr>
  </w:style>
  <w:style w:type="numbering" w:customStyle="1" w:styleId="Listaatual3">
    <w:name w:val="Lista atual3"/>
    <w:uiPriority w:val="99"/>
    <w:rsid w:val="001F0277"/>
    <w:pPr>
      <w:numPr>
        <w:numId w:val="17"/>
      </w:numPr>
    </w:pPr>
  </w:style>
  <w:style w:type="numbering" w:customStyle="1" w:styleId="Listaatual4">
    <w:name w:val="Lista atual4"/>
    <w:uiPriority w:val="99"/>
    <w:rsid w:val="001F0277"/>
    <w:pPr>
      <w:numPr>
        <w:numId w:val="18"/>
      </w:numPr>
    </w:pPr>
  </w:style>
  <w:style w:type="numbering" w:customStyle="1" w:styleId="Listaatual5">
    <w:name w:val="Lista atual5"/>
    <w:uiPriority w:val="99"/>
    <w:rsid w:val="00416B34"/>
    <w:pPr>
      <w:numPr>
        <w:numId w:val="19"/>
      </w:numPr>
    </w:pPr>
  </w:style>
  <w:style w:type="paragraph" w:customStyle="1" w:styleId="Texto">
    <w:name w:val="Texto"/>
    <w:basedOn w:val="Resumo"/>
    <w:qFormat/>
    <w:rsid w:val="00C60613"/>
    <w:pPr>
      <w:spacing w:before="60"/>
    </w:pPr>
    <w:rPr>
      <w:sz w:val="24"/>
    </w:rPr>
  </w:style>
  <w:style w:type="numbering" w:customStyle="1" w:styleId="Listaatual6">
    <w:name w:val="Lista atual6"/>
    <w:uiPriority w:val="99"/>
    <w:rsid w:val="002B36DF"/>
    <w:pPr>
      <w:numPr>
        <w:numId w:val="21"/>
      </w:numPr>
    </w:pPr>
  </w:style>
  <w:style w:type="numbering" w:customStyle="1" w:styleId="Listaatual7">
    <w:name w:val="Lista atual7"/>
    <w:uiPriority w:val="99"/>
    <w:rsid w:val="002B36DF"/>
    <w:pPr>
      <w:numPr>
        <w:numId w:val="22"/>
      </w:numPr>
    </w:pPr>
  </w:style>
  <w:style w:type="numbering" w:customStyle="1" w:styleId="Listaatual8">
    <w:name w:val="Lista atual8"/>
    <w:uiPriority w:val="99"/>
    <w:rsid w:val="00DB0D12"/>
    <w:pPr>
      <w:numPr>
        <w:numId w:val="23"/>
      </w:numPr>
    </w:pPr>
  </w:style>
  <w:style w:type="character" w:styleId="Hyperlink">
    <w:name w:val="Hyperlink"/>
    <w:basedOn w:val="DefaultParagraphFont"/>
    <w:uiPriority w:val="99"/>
    <w:unhideWhenUsed/>
    <w:rsid w:val="001B696C"/>
    <w:rPr>
      <w:color w:val="0563C1" w:themeColor="hyperlink"/>
      <w:u w:val="single"/>
    </w:rPr>
  </w:style>
  <w:style w:type="paragraph" w:customStyle="1" w:styleId="Palavras-chave">
    <w:name w:val="Palavras-chave"/>
    <w:basedOn w:val="Resumo"/>
    <w:qFormat/>
    <w:rsid w:val="009F3A15"/>
  </w:style>
  <w:style w:type="paragraph" w:customStyle="1" w:styleId="Legendas">
    <w:name w:val="Legendas"/>
    <w:basedOn w:val="Texto"/>
    <w:qFormat/>
    <w:rsid w:val="00890329"/>
    <w:rPr>
      <w:sz w:val="22"/>
    </w:rPr>
  </w:style>
  <w:style w:type="paragraph" w:customStyle="1" w:styleId="Notas">
    <w:name w:val="Notas"/>
    <w:basedOn w:val="FootnoteText"/>
    <w:qFormat/>
    <w:rsid w:val="0099688F"/>
    <w:rPr>
      <w:lang w:val="pt-PT"/>
    </w:rPr>
  </w:style>
  <w:style w:type="paragraph" w:customStyle="1" w:styleId="Titlen2">
    <w:name w:val="Title n2"/>
    <w:basedOn w:val="Autores"/>
    <w:qFormat/>
    <w:rsid w:val="00D16D33"/>
    <w:rPr>
      <w:sz w:val="24"/>
    </w:rPr>
  </w:style>
  <w:style w:type="paragraph" w:customStyle="1" w:styleId="Titlen3">
    <w:name w:val="Title n3"/>
    <w:basedOn w:val="Normal"/>
    <w:qFormat/>
    <w:rsid w:val="00D16D33"/>
    <w:pPr>
      <w:spacing w:line="276" w:lineRule="auto"/>
    </w:pPr>
    <w:rPr>
      <w:b/>
      <w:bCs/>
      <w:sz w:val="22"/>
      <w:szCs w:val="32"/>
      <w:lang w:val="pt-PT"/>
    </w:rPr>
  </w:style>
  <w:style w:type="paragraph" w:customStyle="1" w:styleId="Corpodetexto1">
    <w:name w:val="Corpo de texto1"/>
    <w:basedOn w:val="Normal"/>
    <w:qFormat/>
    <w:rsid w:val="00D16D33"/>
    <w:pPr>
      <w:spacing w:line="276" w:lineRule="auto"/>
    </w:pPr>
    <w:rPr>
      <w:color w:val="auto"/>
      <w:sz w:val="22"/>
      <w:szCs w:val="22"/>
      <w:lang w:val="pt-PT"/>
    </w:rPr>
  </w:style>
  <w:style w:type="paragraph" w:styleId="NormalWeb">
    <w:name w:val="Normal (Web)"/>
    <w:basedOn w:val="Normal"/>
    <w:uiPriority w:val="99"/>
    <w:unhideWhenUsed/>
    <w:rsid w:val="00D16D33"/>
    <w:pPr>
      <w:autoSpaceDE/>
      <w:autoSpaceDN/>
      <w:adjustRightInd/>
      <w:spacing w:before="100" w:beforeAutospacing="1" w:after="100" w:afterAutospacing="1"/>
      <w:jc w:val="left"/>
    </w:pPr>
    <w:rPr>
      <w:rFonts w:eastAsia="Times New Roman"/>
      <w:color w:val="auto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D16D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25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4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54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68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25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047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443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613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TA\Downloads\Template_XXIX%20International%20Seminar%20on%20Urban%20Form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D7FA4A0-47F2-2F49-9A73-AE8E9F865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C:\Users\ATA\Downloads\Template_XXIX International Seminar on Urban Form(1).dotx</Template>
  <TotalTime>0</TotalTime>
  <Pages>2</Pages>
  <Words>500</Words>
  <Characters>2792</Characters>
  <Application>Microsoft Office Word</Application>
  <DocSecurity>0</DocSecurity>
  <Lines>79</Lines>
  <Paragraphs>45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Manager/>
  <Company/>
  <LinksUpToDate>false</LinksUpToDate>
  <CharactersWithSpaces>3247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joana mourão</dc:creator>
  <cp:keywords/>
  <dc:description/>
  <cp:lastModifiedBy>NADIR BONACCORSO</cp:lastModifiedBy>
  <cp:revision>2</cp:revision>
  <dcterms:created xsi:type="dcterms:W3CDTF">2025-01-14T10:53:00Z</dcterms:created>
  <dcterms:modified xsi:type="dcterms:W3CDTF">2025-01-14T10:53:00Z</dcterms:modified>
  <cp:category/>
</cp:coreProperties>
</file>